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CC" w:rsidRDefault="00CB5ECC" w:rsidP="00CB5ECC">
      <w:pPr>
        <w:pStyle w:val="Image"/>
        <w:rPr>
          <w:rStyle w:val="SquareBullet"/>
          <w:rFonts w:ascii="Times New Roman" w:hAnsi="Times New Roman" w:cs="Times New Roman"/>
          <w:sz w:val="22"/>
        </w:rPr>
      </w:pPr>
    </w:p>
    <w:p w:rsidR="00CB5ECC" w:rsidRDefault="00280400" w:rsidP="003A7A0C">
      <w:pPr>
        <w:pStyle w:val="Image"/>
        <w:rPr>
          <w:rStyle w:val="SquareBullet"/>
          <w:rFonts w:ascii="Times New Roman" w:hAnsi="Times New Roman" w:cs="Times New Roman"/>
          <w:sz w:val="22"/>
        </w:rPr>
      </w:pPr>
      <w:r>
        <w:rPr>
          <w:rFonts w:ascii="Wingdings" w:eastAsia="Universal-NewswithCommPi" w:hAnsi="Wingdings" w:cs="Arial"/>
          <w:noProof/>
          <w:szCs w:val="36"/>
        </w:rPr>
        <w:drawing>
          <wp:inline distT="0" distB="0" distL="0" distR="0">
            <wp:extent cx="6959600" cy="8178800"/>
            <wp:effectExtent l="38100" t="19050" r="12700" b="12700"/>
            <wp:docPr id="1" name="Picture 1" descr="\\Memberserver\Public Folders\Oxford\CYW\Production\Content\rss\images\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mberserver\Public Folders\Oxford\CYW\Production\Content\rss\images\0022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8178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0F94" w:rsidRPr="00CF1442" w:rsidRDefault="00D30F94" w:rsidP="00CF1442">
      <w:pPr>
        <w:rPr>
          <w:rStyle w:val="SquareBullet"/>
          <w:rFonts w:ascii="Times New Roman" w:hAnsi="Times New Roman" w:cs="Times New Roman"/>
          <w:sz w:val="22"/>
        </w:rPr>
      </w:pPr>
    </w:p>
    <w:sectPr w:rsidR="00D30F94" w:rsidRPr="00CF1442" w:rsidSect="005433B7">
      <w:headerReference w:type="default" r:id="rId9"/>
      <w:footerReference w:type="default" r:id="rId10"/>
      <w:headerReference w:type="first" r:id="rId11"/>
      <w:pgSz w:w="12240" w:h="15840" w:code="1"/>
      <w:pgMar w:top="720" w:right="1008" w:bottom="432" w:left="1008" w:header="288" w:footer="288" w:gutter="0"/>
      <w:pgNumType w:chapSep="period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075" w:rsidRDefault="00370075">
      <w:r>
        <w:separator/>
      </w:r>
    </w:p>
  </w:endnote>
  <w:endnote w:type="continuationSeparator" w:id="0">
    <w:p w:rsidR="00370075" w:rsidRDefault="00370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nivers-Condensed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">
    <w:panose1 w:val="020B0603020202030204"/>
    <w:charset w:val="00"/>
    <w:family w:val="swiss"/>
    <w:pitch w:val="variable"/>
    <w:sig w:usb0="00000287" w:usb1="00000000" w:usb2="00000000" w:usb3="00000000" w:csb0="0000009F" w:csb1="00000000"/>
  </w:font>
  <w:font w:name="Univers-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-CondensedBoldObliqu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rkeley-Ital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rkeley-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al-NewswithCommPi">
    <w:altName w:val="Batang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FEE" w:rsidRPr="007D2C9E" w:rsidRDefault="00AB4FEE" w:rsidP="007D2C9E">
    <w:pPr>
      <w:pStyle w:val="Footer"/>
      <w:rPr>
        <w:sz w:val="20"/>
        <w:szCs w:val="20"/>
      </w:rPr>
    </w:pPr>
    <w:r>
      <w:t>Copyright © Oxford University Press Canada 2005. Permission to reproduce for classroom use restricted to schools purchasing</w:t>
    </w:r>
    <w:r w:rsidRPr="00AE366C">
      <w:rPr>
        <w:i/>
      </w:rPr>
      <w:t xml:space="preserve"> Changing Your World.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075" w:rsidRDefault="00370075">
      <w:r>
        <w:separator/>
      </w:r>
    </w:p>
  </w:footnote>
  <w:footnote w:type="continuationSeparator" w:id="0">
    <w:p w:rsidR="00370075" w:rsidRDefault="003700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Standard"/>
      <w:tblW w:w="5000" w:type="pct"/>
      <w:tblBorders>
        <w:insideH w:val="single" w:sz="6" w:space="0" w:color="auto"/>
        <w:insideV w:val="single" w:sz="6" w:space="0" w:color="auto"/>
      </w:tblBorders>
      <w:shd w:val="clear" w:color="auto" w:fill="E6E6E6"/>
      <w:tblLayout w:type="fixed"/>
      <w:tblLook w:val="01E0"/>
    </w:tblPr>
    <w:tblGrid>
      <w:gridCol w:w="10570"/>
    </w:tblGrid>
    <w:tr w:rsidR="00B700C6" w:rsidRPr="00DB54BB">
      <w:tc>
        <w:tcPr>
          <w:tcW w:w="10786" w:type="dxa"/>
          <w:shd w:val="clear" w:color="auto" w:fill="E6E6E6"/>
        </w:tcPr>
        <w:p w:rsidR="00B700C6" w:rsidRPr="00DB54BB" w:rsidRDefault="00B700C6" w:rsidP="00B700C6">
          <w:pPr>
            <w:pStyle w:val="Header"/>
            <w:rPr>
              <w:rFonts w:cs="Times New Roman"/>
            </w:rPr>
          </w:pPr>
          <w:r w:rsidRPr="00DB54BB">
            <w:t xml:space="preserve">RSS </w:t>
          </w:r>
          <w:fldSimple w:instr=" DOCPROPERTY  MasterNo  \* MERGEFORMAT ">
            <w:r w:rsidR="00D00B25">
              <w:t>22</w:t>
            </w:r>
          </w:fldSimple>
          <w:r w:rsidRPr="00DB54BB">
            <w:t xml:space="preserve">: </w:t>
          </w:r>
          <w:fldSimple w:instr=" DOCPROPERTY  Title  \* MERGEFORMAT ">
            <w:r w:rsidR="00D00B25">
              <w:t>Outline Map of British North America, 1853</w:t>
            </w:r>
          </w:fldSimple>
          <w:r>
            <w:t xml:space="preserve"> </w:t>
          </w:r>
          <w:r w:rsidRPr="00B62A2A">
            <w:rPr>
              <w:sz w:val="36"/>
              <w:szCs w:val="36"/>
            </w:rPr>
            <w:t>(continued)</w:t>
          </w:r>
        </w:p>
      </w:tc>
    </w:tr>
  </w:tbl>
  <w:p w:rsidR="00B700C6" w:rsidRPr="00B62A2A" w:rsidRDefault="00B700C6" w:rsidP="00B700C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Standard"/>
      <w:tblW w:w="5000" w:type="pct"/>
      <w:tblBorders>
        <w:insideH w:val="single" w:sz="6" w:space="0" w:color="auto"/>
        <w:insideV w:val="single" w:sz="6" w:space="0" w:color="auto"/>
      </w:tblBorders>
      <w:shd w:val="clear" w:color="auto" w:fill="E6E6E6"/>
      <w:tblLayout w:type="fixed"/>
      <w:tblLook w:val="01E0"/>
    </w:tblPr>
    <w:tblGrid>
      <w:gridCol w:w="10570"/>
    </w:tblGrid>
    <w:tr w:rsidR="00B700C6" w:rsidRPr="00DB54BB">
      <w:tc>
        <w:tcPr>
          <w:tcW w:w="10786" w:type="dxa"/>
          <w:shd w:val="clear" w:color="auto" w:fill="E6E6E6"/>
        </w:tcPr>
        <w:p w:rsidR="00B700C6" w:rsidRPr="00DB54BB" w:rsidRDefault="00B700C6" w:rsidP="003A7A0C">
          <w:pPr>
            <w:pStyle w:val="Header"/>
            <w:jc w:val="center"/>
            <w:rPr>
              <w:rFonts w:cs="Times New Roman"/>
            </w:rPr>
          </w:pPr>
          <w:fldSimple w:instr=" DOCPROPERTY  Title  \* MERGEFORMAT ">
            <w:r w:rsidR="00D00B25">
              <w:t>Outline Map of British North America, 1853</w:t>
            </w:r>
          </w:fldSimple>
        </w:p>
      </w:tc>
    </w:tr>
  </w:tbl>
  <w:p w:rsidR="00B700C6" w:rsidRPr="00FB3E40" w:rsidRDefault="00B700C6" w:rsidP="00FB3E4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ctiveWritingStyle w:appName="MSWord" w:lang="en-US" w:vendorID="64" w:dllVersion="131078" w:nlCheck="1" w:checkStyle="1"/>
  <w:proofState w:spelling="clean" w:grammar="clean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docVars>
    <w:docVar w:name="View" w:val="3"/>
  </w:docVars>
  <w:rsids>
    <w:rsidRoot w:val="00602F57"/>
    <w:rsid w:val="0000272E"/>
    <w:rsid w:val="0003006C"/>
    <w:rsid w:val="00047E15"/>
    <w:rsid w:val="000729BB"/>
    <w:rsid w:val="00081220"/>
    <w:rsid w:val="000A0CEE"/>
    <w:rsid w:val="000E2E41"/>
    <w:rsid w:val="001044D4"/>
    <w:rsid w:val="001151FE"/>
    <w:rsid w:val="00120B69"/>
    <w:rsid w:val="001346E2"/>
    <w:rsid w:val="00143800"/>
    <w:rsid w:val="00145B16"/>
    <w:rsid w:val="001640BA"/>
    <w:rsid w:val="0017281F"/>
    <w:rsid w:val="001A3ADA"/>
    <w:rsid w:val="00260A9C"/>
    <w:rsid w:val="00280400"/>
    <w:rsid w:val="00286D5B"/>
    <w:rsid w:val="00323FCE"/>
    <w:rsid w:val="00326776"/>
    <w:rsid w:val="00344375"/>
    <w:rsid w:val="00370075"/>
    <w:rsid w:val="003708F6"/>
    <w:rsid w:val="00370CCC"/>
    <w:rsid w:val="003755A3"/>
    <w:rsid w:val="0038603F"/>
    <w:rsid w:val="003A7A0C"/>
    <w:rsid w:val="003D4364"/>
    <w:rsid w:val="003D7559"/>
    <w:rsid w:val="003E109C"/>
    <w:rsid w:val="00400889"/>
    <w:rsid w:val="00442460"/>
    <w:rsid w:val="004A4509"/>
    <w:rsid w:val="004B2207"/>
    <w:rsid w:val="004B40E6"/>
    <w:rsid w:val="004F35C1"/>
    <w:rsid w:val="005433B7"/>
    <w:rsid w:val="00556123"/>
    <w:rsid w:val="005A412E"/>
    <w:rsid w:val="005C54EA"/>
    <w:rsid w:val="00602F57"/>
    <w:rsid w:val="00645B59"/>
    <w:rsid w:val="00681EE5"/>
    <w:rsid w:val="00683922"/>
    <w:rsid w:val="006E0141"/>
    <w:rsid w:val="006F1C5C"/>
    <w:rsid w:val="00704E4A"/>
    <w:rsid w:val="0074110B"/>
    <w:rsid w:val="007D2C9E"/>
    <w:rsid w:val="007E62A3"/>
    <w:rsid w:val="00835E0E"/>
    <w:rsid w:val="0085199A"/>
    <w:rsid w:val="008A2875"/>
    <w:rsid w:val="008B488C"/>
    <w:rsid w:val="008F2050"/>
    <w:rsid w:val="00912ADA"/>
    <w:rsid w:val="0094228C"/>
    <w:rsid w:val="00950A19"/>
    <w:rsid w:val="00970BE0"/>
    <w:rsid w:val="00973B79"/>
    <w:rsid w:val="00977897"/>
    <w:rsid w:val="009841F9"/>
    <w:rsid w:val="009842BE"/>
    <w:rsid w:val="00986D1E"/>
    <w:rsid w:val="00986EC5"/>
    <w:rsid w:val="009A10B7"/>
    <w:rsid w:val="009A6BE7"/>
    <w:rsid w:val="009B3009"/>
    <w:rsid w:val="009D15B6"/>
    <w:rsid w:val="009D21F8"/>
    <w:rsid w:val="009E1E7A"/>
    <w:rsid w:val="00A208A7"/>
    <w:rsid w:val="00A42F57"/>
    <w:rsid w:val="00A558FF"/>
    <w:rsid w:val="00A64CDF"/>
    <w:rsid w:val="00AA67C5"/>
    <w:rsid w:val="00AB4FEE"/>
    <w:rsid w:val="00AD780D"/>
    <w:rsid w:val="00AE366C"/>
    <w:rsid w:val="00B700C6"/>
    <w:rsid w:val="00B84556"/>
    <w:rsid w:val="00B92B29"/>
    <w:rsid w:val="00BB1B45"/>
    <w:rsid w:val="00BB2F65"/>
    <w:rsid w:val="00BB4151"/>
    <w:rsid w:val="00BF6A12"/>
    <w:rsid w:val="00C105DC"/>
    <w:rsid w:val="00C11FDD"/>
    <w:rsid w:val="00C33AED"/>
    <w:rsid w:val="00C35C82"/>
    <w:rsid w:val="00C458E1"/>
    <w:rsid w:val="00C66CF8"/>
    <w:rsid w:val="00C76B4E"/>
    <w:rsid w:val="00CA05E6"/>
    <w:rsid w:val="00CA6AA2"/>
    <w:rsid w:val="00CB3AD7"/>
    <w:rsid w:val="00CB5ECC"/>
    <w:rsid w:val="00CC3432"/>
    <w:rsid w:val="00CC67EC"/>
    <w:rsid w:val="00CE50D0"/>
    <w:rsid w:val="00CE58DC"/>
    <w:rsid w:val="00CF0E49"/>
    <w:rsid w:val="00CF1442"/>
    <w:rsid w:val="00D00B25"/>
    <w:rsid w:val="00D30F94"/>
    <w:rsid w:val="00D64105"/>
    <w:rsid w:val="00D7499D"/>
    <w:rsid w:val="00D857A5"/>
    <w:rsid w:val="00DB54BB"/>
    <w:rsid w:val="00E04ACD"/>
    <w:rsid w:val="00E52006"/>
    <w:rsid w:val="00E63F0A"/>
    <w:rsid w:val="00E65AC3"/>
    <w:rsid w:val="00EA4EAA"/>
    <w:rsid w:val="00EB5E9C"/>
    <w:rsid w:val="00EC6881"/>
    <w:rsid w:val="00EF0759"/>
    <w:rsid w:val="00F03CDC"/>
    <w:rsid w:val="00F2145A"/>
    <w:rsid w:val="00F323B3"/>
    <w:rsid w:val="00FA5235"/>
    <w:rsid w:val="00FB1A95"/>
    <w:rsid w:val="00FB3E40"/>
    <w:rsid w:val="00FB7B2E"/>
    <w:rsid w:val="00FD6250"/>
    <w:rsid w:val="00FF24FA"/>
    <w:rsid w:val="00FF7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33B7"/>
    <w:rPr>
      <w:sz w:val="24"/>
      <w:szCs w:val="24"/>
    </w:rPr>
  </w:style>
  <w:style w:type="paragraph" w:styleId="Heading1">
    <w:name w:val="heading 1"/>
    <w:basedOn w:val="Normal"/>
    <w:next w:val="Normal"/>
    <w:qFormat/>
    <w:rsid w:val="005433B7"/>
    <w:pPr>
      <w:autoSpaceDE w:val="0"/>
      <w:autoSpaceDN w:val="0"/>
      <w:adjustRightInd w:val="0"/>
      <w:jc w:val="center"/>
      <w:outlineLvl w:val="0"/>
    </w:pPr>
    <w:rPr>
      <w:rFonts w:cs="Univers-CondensedBold"/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5433B7"/>
    <w:pPr>
      <w:keepNext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5433B7"/>
    <w:pPr>
      <w:keepNext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semiHidden/>
    <w:rsid w:val="005433B7"/>
  </w:style>
  <w:style w:type="table" w:default="1" w:styleId="TableNormal">
    <w:name w:val="Normal Table"/>
    <w:semiHidden/>
    <w:rsid w:val="005433B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5433B7"/>
  </w:style>
  <w:style w:type="paragraph" w:styleId="Header">
    <w:name w:val="header"/>
    <w:basedOn w:val="Normal"/>
    <w:rsid w:val="005433B7"/>
    <w:pPr>
      <w:autoSpaceDE w:val="0"/>
      <w:autoSpaceDN w:val="0"/>
      <w:adjustRightInd w:val="0"/>
    </w:pPr>
    <w:rPr>
      <w:rFonts w:ascii="Tahoma" w:hAnsi="Tahoma" w:cs="Univers-CondensedBold"/>
      <w:bCs/>
      <w:sz w:val="44"/>
      <w:szCs w:val="26"/>
    </w:rPr>
  </w:style>
  <w:style w:type="paragraph" w:styleId="Footer">
    <w:name w:val="footer"/>
    <w:basedOn w:val="Normal"/>
    <w:rsid w:val="005433B7"/>
    <w:pPr>
      <w:autoSpaceDE w:val="0"/>
      <w:autoSpaceDN w:val="0"/>
      <w:adjustRightInd w:val="0"/>
    </w:pPr>
    <w:rPr>
      <w:rFonts w:ascii="Tahoma" w:hAnsi="Tahoma" w:cs="Univers"/>
      <w:sz w:val="15"/>
      <w:szCs w:val="15"/>
    </w:rPr>
  </w:style>
  <w:style w:type="paragraph" w:customStyle="1" w:styleId="NameTitle">
    <w:name w:val="Name Title"/>
    <w:basedOn w:val="Normal"/>
    <w:rsid w:val="005433B7"/>
    <w:pPr>
      <w:tabs>
        <w:tab w:val="left" w:leader="underscore" w:pos="5040"/>
        <w:tab w:val="left" w:leader="underscore" w:pos="7920"/>
        <w:tab w:val="left" w:leader="underscore" w:pos="10224"/>
      </w:tabs>
      <w:autoSpaceDE w:val="0"/>
      <w:autoSpaceDN w:val="0"/>
      <w:adjustRightInd w:val="0"/>
    </w:pPr>
    <w:rPr>
      <w:rFonts w:cs="Univers-Bold"/>
      <w:b/>
      <w:bCs/>
      <w:szCs w:val="22"/>
    </w:rPr>
  </w:style>
  <w:style w:type="paragraph" w:customStyle="1" w:styleId="NumberedList1">
    <w:name w:val="Numbered List 1"/>
    <w:basedOn w:val="Normal"/>
    <w:rsid w:val="005433B7"/>
    <w:pPr>
      <w:tabs>
        <w:tab w:val="left" w:pos="360"/>
      </w:tabs>
      <w:autoSpaceDE w:val="0"/>
      <w:autoSpaceDN w:val="0"/>
      <w:adjustRightInd w:val="0"/>
      <w:spacing w:after="120"/>
      <w:ind w:left="360" w:hanging="360"/>
    </w:pPr>
    <w:rPr>
      <w:rFonts w:cs="Univers"/>
      <w:szCs w:val="22"/>
    </w:rPr>
  </w:style>
  <w:style w:type="table" w:styleId="TableGrid">
    <w:name w:val="Table Grid"/>
    <w:basedOn w:val="TableNormal"/>
    <w:rsid w:val="00543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1">
    <w:name w:val="Table Heading 1"/>
    <w:basedOn w:val="Normal"/>
    <w:rsid w:val="005433B7"/>
    <w:pPr>
      <w:autoSpaceDE w:val="0"/>
      <w:autoSpaceDN w:val="0"/>
      <w:adjustRightInd w:val="0"/>
    </w:pPr>
    <w:rPr>
      <w:rFonts w:cs="Univers-Bold"/>
      <w:b/>
      <w:bCs/>
      <w:szCs w:val="22"/>
    </w:rPr>
  </w:style>
  <w:style w:type="paragraph" w:customStyle="1" w:styleId="NormalTable">
    <w:name w:val="Normal Table"/>
    <w:basedOn w:val="Normal"/>
    <w:rsid w:val="005433B7"/>
  </w:style>
  <w:style w:type="paragraph" w:customStyle="1" w:styleId="AnswerLines">
    <w:name w:val="Answer Lines"/>
    <w:basedOn w:val="Normal"/>
    <w:rsid w:val="005433B7"/>
    <w:pPr>
      <w:tabs>
        <w:tab w:val="left" w:leader="underscore" w:pos="10224"/>
      </w:tabs>
      <w:spacing w:before="120"/>
      <w:ind w:left="-72"/>
    </w:pPr>
  </w:style>
  <w:style w:type="paragraph" w:customStyle="1" w:styleId="BoxHeading1">
    <w:name w:val="Box Heading 1"/>
    <w:basedOn w:val="Normal"/>
    <w:rsid w:val="005433B7"/>
    <w:pPr>
      <w:autoSpaceDE w:val="0"/>
      <w:autoSpaceDN w:val="0"/>
      <w:adjustRightInd w:val="0"/>
    </w:pPr>
    <w:rPr>
      <w:rFonts w:cs="Univers-CondensedBoldOblique"/>
      <w:b/>
      <w:bCs/>
      <w:iCs/>
      <w:szCs w:val="22"/>
    </w:rPr>
  </w:style>
  <w:style w:type="paragraph" w:customStyle="1" w:styleId="BoxHeading2">
    <w:name w:val="Box Heading 2"/>
    <w:basedOn w:val="Normal"/>
    <w:rsid w:val="005433B7"/>
    <w:pPr>
      <w:autoSpaceDE w:val="0"/>
      <w:autoSpaceDN w:val="0"/>
      <w:adjustRightInd w:val="0"/>
    </w:pPr>
    <w:rPr>
      <w:rFonts w:cs="Berkeley-Italic"/>
      <w:i/>
      <w:iCs/>
    </w:rPr>
  </w:style>
  <w:style w:type="paragraph" w:customStyle="1" w:styleId="BoxedBullet1">
    <w:name w:val="Boxed Bullet 1"/>
    <w:basedOn w:val="Normal"/>
    <w:rsid w:val="005433B7"/>
    <w:pPr>
      <w:tabs>
        <w:tab w:val="left" w:pos="720"/>
      </w:tabs>
      <w:autoSpaceDE w:val="0"/>
      <w:autoSpaceDN w:val="0"/>
      <w:adjustRightInd w:val="0"/>
      <w:ind w:left="720" w:hanging="360"/>
    </w:pPr>
    <w:rPr>
      <w:rFonts w:ascii="Berkeley-Medium" w:hAnsi="Berkeley-Medium" w:cs="Berkeley-Medium"/>
    </w:rPr>
  </w:style>
  <w:style w:type="paragraph" w:customStyle="1" w:styleId="BoxedNormal">
    <w:name w:val="Boxed Normal"/>
    <w:basedOn w:val="Normal"/>
    <w:rsid w:val="005433B7"/>
    <w:pPr>
      <w:autoSpaceDE w:val="0"/>
      <w:autoSpaceDN w:val="0"/>
      <w:adjustRightInd w:val="0"/>
    </w:pPr>
    <w:rPr>
      <w:rFonts w:cs="Univers-CondensedBoldOblique"/>
      <w:bCs/>
      <w:iCs/>
      <w:szCs w:val="26"/>
    </w:rPr>
  </w:style>
  <w:style w:type="paragraph" w:customStyle="1" w:styleId="BoxedNumberedList1">
    <w:name w:val="Boxed Numbered List 1"/>
    <w:basedOn w:val="BoxedNormal"/>
    <w:rsid w:val="005433B7"/>
    <w:pPr>
      <w:tabs>
        <w:tab w:val="left" w:pos="360"/>
      </w:tabs>
      <w:ind w:left="360" w:hanging="360"/>
    </w:pPr>
    <w:rPr>
      <w:rFonts w:cs="Berkeley-Medium"/>
    </w:rPr>
  </w:style>
  <w:style w:type="paragraph" w:customStyle="1" w:styleId="BoxedTip">
    <w:name w:val="Boxed Tip"/>
    <w:basedOn w:val="BoxedNormal"/>
    <w:rsid w:val="005433B7"/>
    <w:pPr>
      <w:ind w:left="360"/>
    </w:pPr>
  </w:style>
  <w:style w:type="paragraph" w:customStyle="1" w:styleId="Heading1Subhead">
    <w:name w:val="Heading 1 Subhead"/>
    <w:basedOn w:val="Heading1"/>
    <w:rsid w:val="005433B7"/>
    <w:rPr>
      <w:sz w:val="32"/>
      <w:szCs w:val="32"/>
    </w:rPr>
  </w:style>
  <w:style w:type="paragraph" w:customStyle="1" w:styleId="BoxHeadingTitle">
    <w:name w:val="Box Heading Title"/>
    <w:basedOn w:val="BoxHeading1"/>
    <w:rsid w:val="005433B7"/>
    <w:pPr>
      <w:jc w:val="center"/>
    </w:pPr>
    <w:rPr>
      <w:i/>
      <w:sz w:val="32"/>
    </w:rPr>
  </w:style>
  <w:style w:type="paragraph" w:customStyle="1" w:styleId="NumberedList2">
    <w:name w:val="Numbered List 2"/>
    <w:basedOn w:val="NumberedList1"/>
    <w:rsid w:val="005433B7"/>
    <w:pPr>
      <w:tabs>
        <w:tab w:val="clear" w:pos="360"/>
        <w:tab w:val="left" w:pos="720"/>
      </w:tabs>
      <w:ind w:left="720"/>
    </w:pPr>
  </w:style>
  <w:style w:type="paragraph" w:customStyle="1" w:styleId="NumberedList1AnsLine">
    <w:name w:val="Numbered List 1 Ans Line"/>
    <w:basedOn w:val="NumberedList1"/>
    <w:rsid w:val="005433B7"/>
    <w:pPr>
      <w:tabs>
        <w:tab w:val="left" w:leader="underscore" w:pos="10570"/>
      </w:tabs>
    </w:pPr>
  </w:style>
  <w:style w:type="paragraph" w:customStyle="1" w:styleId="AnswerLinesNoOutdent">
    <w:name w:val="Answer Lines No Outdent"/>
    <w:basedOn w:val="AnswerLines"/>
    <w:rsid w:val="005433B7"/>
    <w:pPr>
      <w:ind w:left="0"/>
    </w:pPr>
  </w:style>
  <w:style w:type="paragraph" w:customStyle="1" w:styleId="Image">
    <w:name w:val="Image"/>
    <w:basedOn w:val="Normal"/>
    <w:rsid w:val="005433B7"/>
    <w:pPr>
      <w:jc w:val="center"/>
    </w:pPr>
  </w:style>
  <w:style w:type="character" w:customStyle="1" w:styleId="SquareBullet">
    <w:name w:val="Square Bullet"/>
    <w:basedOn w:val="DefaultParagraphFont"/>
    <w:rsid w:val="005433B7"/>
    <w:rPr>
      <w:rFonts w:ascii="Wingdings" w:eastAsia="Universal-NewswithCommPi" w:hAnsi="Wingdings" w:cs="Arial"/>
      <w:sz w:val="24"/>
      <w:szCs w:val="36"/>
    </w:rPr>
  </w:style>
  <w:style w:type="paragraph" w:customStyle="1" w:styleId="TableBullet1">
    <w:name w:val="Table Bullet 1"/>
    <w:basedOn w:val="NumberedList1"/>
    <w:rsid w:val="005433B7"/>
    <w:pPr>
      <w:tabs>
        <w:tab w:val="clear" w:pos="360"/>
        <w:tab w:val="left" w:pos="180"/>
      </w:tabs>
      <w:ind w:left="180" w:hanging="180"/>
    </w:pPr>
  </w:style>
  <w:style w:type="paragraph" w:customStyle="1" w:styleId="TableParagraph">
    <w:name w:val="Table Paragraph"/>
    <w:basedOn w:val="Normal"/>
    <w:rsid w:val="005433B7"/>
    <w:pPr>
      <w:tabs>
        <w:tab w:val="left" w:pos="360"/>
      </w:tabs>
    </w:pPr>
  </w:style>
  <w:style w:type="paragraph" w:customStyle="1" w:styleId="Spacer">
    <w:name w:val="Spacer"/>
    <w:basedOn w:val="TableParagraph"/>
    <w:rsid w:val="005433B7"/>
    <w:pPr>
      <w:spacing w:line="80" w:lineRule="exact"/>
    </w:pPr>
  </w:style>
  <w:style w:type="paragraph" w:customStyle="1" w:styleId="TableHeading1Centered">
    <w:name w:val="Table Heading 1 Centered"/>
    <w:basedOn w:val="TableHeading1"/>
    <w:rsid w:val="005433B7"/>
    <w:pPr>
      <w:jc w:val="center"/>
    </w:pPr>
  </w:style>
  <w:style w:type="table" w:customStyle="1" w:styleId="TableStandard">
    <w:name w:val="Table Standard"/>
    <w:basedOn w:val="TableNormal"/>
    <w:rsid w:val="005433B7"/>
    <w:tblPr>
      <w:jc w:val="center"/>
      <w:tblInd w:w="0" w:type="dxa"/>
      <w:tblBorders>
        <w:top w:val="thinThickLargeGap" w:sz="48" w:space="0" w:color="auto"/>
        <w:left w:val="thinThickLargeGap" w:sz="48" w:space="0" w:color="auto"/>
        <w:bottom w:val="thickThinLargeGap" w:sz="48" w:space="0" w:color="auto"/>
        <w:right w:val="thickThinLargeGap" w:sz="48" w:space="0" w:color="auto"/>
      </w:tblBorders>
      <w:tblCellMar>
        <w:top w:w="58" w:type="dxa"/>
        <w:left w:w="173" w:type="dxa"/>
        <w:bottom w:w="58" w:type="dxa"/>
        <w:right w:w="173" w:type="dxa"/>
      </w:tblCellMar>
    </w:tblPr>
    <w:trPr>
      <w:jc w:val="center"/>
    </w:trPr>
  </w:style>
  <w:style w:type="paragraph" w:customStyle="1" w:styleId="RubricTableBullet1">
    <w:name w:val="Rubric Table Bullet 1"/>
    <w:basedOn w:val="TableBullet1"/>
    <w:rsid w:val="005433B7"/>
    <w:pPr>
      <w:spacing w:after="0"/>
      <w:ind w:left="187" w:hanging="187"/>
    </w:pPr>
    <w:rPr>
      <w:sz w:val="20"/>
    </w:rPr>
  </w:style>
  <w:style w:type="paragraph" w:customStyle="1" w:styleId="TableNote">
    <w:name w:val="Table Note"/>
    <w:basedOn w:val="Normal"/>
    <w:rsid w:val="005433B7"/>
    <w:rPr>
      <w:sz w:val="16"/>
    </w:rPr>
  </w:style>
  <w:style w:type="paragraph" w:styleId="NormalIndent">
    <w:name w:val="Normal Indent"/>
    <w:basedOn w:val="Normal"/>
    <w:rsid w:val="005433B7"/>
    <w:pPr>
      <w:ind w:firstLine="360"/>
    </w:pPr>
  </w:style>
  <w:style w:type="paragraph" w:customStyle="1" w:styleId="Normal2">
    <w:name w:val="Normal 2"/>
    <w:basedOn w:val="Normal"/>
    <w:rsid w:val="005433B7"/>
    <w:pPr>
      <w:autoSpaceDE w:val="0"/>
      <w:autoSpaceDN w:val="0"/>
      <w:adjustRightInd w:val="0"/>
      <w:ind w:left="360"/>
    </w:pPr>
    <w:rPr>
      <w:szCs w:val="22"/>
    </w:rPr>
  </w:style>
  <w:style w:type="paragraph" w:customStyle="1" w:styleId="NormalIndent2">
    <w:name w:val="Normal Indent 2"/>
    <w:basedOn w:val="NormalIndent"/>
    <w:rsid w:val="005433B7"/>
    <w:pPr>
      <w:ind w:left="360"/>
    </w:pPr>
  </w:style>
  <w:style w:type="paragraph" w:customStyle="1" w:styleId="Source">
    <w:name w:val="Source"/>
    <w:basedOn w:val="TableNote"/>
    <w:rsid w:val="005433B7"/>
    <w:pPr>
      <w:jc w:val="right"/>
    </w:pPr>
  </w:style>
  <w:style w:type="paragraph" w:customStyle="1" w:styleId="Bullet1">
    <w:name w:val="Bullet 1"/>
    <w:basedOn w:val="NumberedList1"/>
    <w:rsid w:val="005433B7"/>
    <w:pPr>
      <w:tabs>
        <w:tab w:val="clear" w:pos="360"/>
        <w:tab w:val="left" w:pos="180"/>
      </w:tabs>
      <w:ind w:left="180" w:hanging="180"/>
    </w:pPr>
  </w:style>
  <w:style w:type="paragraph" w:styleId="BalloonText">
    <w:name w:val="Balloon Text"/>
    <w:basedOn w:val="Normal"/>
    <w:semiHidden/>
    <w:rsid w:val="003A7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Memberserver\Public%20Folders\Oxford\CYW\Production\Content\rss\images\0022a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Oxford\CYW\Production\Templates\rs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138C4-959C-4760-9C3E-3BFA1DC6F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rss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Map of British North America, 1853</vt:lpstr>
    </vt:vector>
  </TitlesOfParts>
  <Company>GeniSoft</Company>
  <LinksUpToDate>false</LinksUpToDate>
  <CharactersWithSpaces>3</CharactersWithSpaces>
  <SharedDoc>false</SharedDoc>
  <HLinks>
    <vt:vector size="6" baseType="variant">
      <vt:variant>
        <vt:i4>7143527</vt:i4>
      </vt:variant>
      <vt:variant>
        <vt:i4>2135</vt:i4>
      </vt:variant>
      <vt:variant>
        <vt:i4>1025</vt:i4>
      </vt:variant>
      <vt:variant>
        <vt:i4>1</vt:i4>
      </vt:variant>
      <vt:variant>
        <vt:lpwstr>\\Memberserver\Public Folders\Oxford\CYW\Production\Content\rss\images\0022a.jpg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Map of British North America, 1853</dc:title>
  <dc:subject/>
  <dc:creator>Chris Dyck</dc:creator>
  <cp:keywords/>
  <dc:description/>
  <cp:lastModifiedBy>dbevan</cp:lastModifiedBy>
  <cp:revision>3</cp:revision>
  <cp:lastPrinted>2011-12-14T02:17:00Z</cp:lastPrinted>
  <dcterms:created xsi:type="dcterms:W3CDTF">2011-12-14T02:09:00Z</dcterms:created>
  <dcterms:modified xsi:type="dcterms:W3CDTF">2011-12-14T02:17:00Z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sterNo">
    <vt:lpwstr>22</vt:lpwstr>
  </property>
  <property fmtid="{D5CDD505-2E9C-101B-9397-08002B2CF9AE}" pid="3" name="Chapter">
    <vt:lpwstr> </vt:lpwstr>
  </property>
</Properties>
</file>